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  <w:gridCol w:w="10"/>
      </w:tblGrid>
      <w:tr w:rsidR="001B2ABD" w14:paraId="48CF8ED1" w14:textId="77777777" w:rsidTr="00034EC7">
        <w:trPr>
          <w:trHeight w:val="4410"/>
        </w:trPr>
        <w:tc>
          <w:tcPr>
            <w:tcW w:w="3600" w:type="dxa"/>
            <w:vAlign w:val="bottom"/>
          </w:tcPr>
          <w:p w14:paraId="4B3A3A9A" w14:textId="3905A77B" w:rsidR="001B2ABD" w:rsidRDefault="00C51858" w:rsidP="00E164EE">
            <w:pPr>
              <w:tabs>
                <w:tab w:val="left" w:pos="990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8F6DC4C" wp14:editId="4776637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-2057400</wp:posOffset>
                  </wp:positionV>
                  <wp:extent cx="1968500" cy="1929765"/>
                  <wp:effectExtent l="38100" t="38100" r="38100" b="38735"/>
                  <wp:wrapThrough wrapText="bothSides">
                    <wp:wrapPolygon edited="0">
                      <wp:start x="2230" y="-426"/>
                      <wp:lineTo x="-418" y="-426"/>
                      <wp:lineTo x="-418" y="19759"/>
                      <wp:lineTo x="-139" y="20328"/>
                      <wp:lineTo x="1951" y="21891"/>
                      <wp:lineTo x="2230" y="21891"/>
                      <wp:lineTo x="19231" y="21891"/>
                      <wp:lineTo x="19370" y="21891"/>
                      <wp:lineTo x="21600" y="20186"/>
                      <wp:lineTo x="21600" y="20043"/>
                      <wp:lineTo x="21879" y="17911"/>
                      <wp:lineTo x="21879" y="1279"/>
                      <wp:lineTo x="19928" y="-426"/>
                      <wp:lineTo x="19231" y="-426"/>
                      <wp:lineTo x="2230" y="-426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87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 t="23870" r="37896" b="9908"/>
                          <a:stretch/>
                        </pic:blipFill>
                        <pic:spPr bwMode="auto">
                          <a:xfrm>
                            <a:off x="0" y="0"/>
                            <a:ext cx="1968500" cy="1929765"/>
                          </a:xfrm>
                          <a:prstGeom prst="roundRect">
                            <a:avLst/>
                          </a:prstGeom>
                          <a:noFill/>
                          <a:ln w="34925">
                            <a:solidFill>
                              <a:srgbClr val="E185BB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13E7052F" w14:textId="48F5F83D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4896" w:type="dxa"/>
            <w:gridSpan w:val="2"/>
            <w:vAlign w:val="center"/>
          </w:tcPr>
          <w:p w14:paraId="495907BD" w14:textId="77777777" w:rsidR="00034EC7" w:rsidRPr="00034EC7" w:rsidRDefault="00C51858" w:rsidP="00034EC7">
            <w:pPr>
              <w:pStyle w:val="Title"/>
              <w:tabs>
                <w:tab w:val="left" w:pos="6252"/>
              </w:tabs>
              <w:ind w:right="-830"/>
              <w:rPr>
                <w:szCs w:val="96"/>
              </w:rPr>
            </w:pPr>
            <w:r w:rsidRPr="00034EC7">
              <w:rPr>
                <w:szCs w:val="96"/>
              </w:rPr>
              <w:t>l</w:t>
            </w:r>
            <w:r w:rsidR="0052407C" w:rsidRPr="00034EC7">
              <w:rPr>
                <w:szCs w:val="96"/>
              </w:rPr>
              <w:t>e</w:t>
            </w:r>
            <w:r w:rsidRPr="00034EC7">
              <w:rPr>
                <w:szCs w:val="96"/>
              </w:rPr>
              <w:t>auda</w:t>
            </w:r>
            <w:r w:rsidR="0052407C" w:rsidRPr="00034EC7">
              <w:rPr>
                <w:szCs w:val="96"/>
              </w:rPr>
              <w:t xml:space="preserve"> </w:t>
            </w:r>
          </w:p>
          <w:p w14:paraId="20BE8A62" w14:textId="5C948902" w:rsidR="00034EC7" w:rsidRPr="00034EC7" w:rsidRDefault="0052407C" w:rsidP="00034EC7">
            <w:pPr>
              <w:pStyle w:val="Title"/>
              <w:tabs>
                <w:tab w:val="left" w:pos="6252"/>
              </w:tabs>
              <w:ind w:right="-830"/>
              <w:rPr>
                <w:sz w:val="80"/>
                <w:szCs w:val="80"/>
              </w:rPr>
            </w:pPr>
            <w:r w:rsidRPr="00034EC7">
              <w:rPr>
                <w:szCs w:val="96"/>
              </w:rPr>
              <w:t>d</w:t>
            </w:r>
            <w:r w:rsidR="00C51858" w:rsidRPr="00034EC7">
              <w:rPr>
                <w:szCs w:val="96"/>
              </w:rPr>
              <w:t>ensey</w:t>
            </w:r>
          </w:p>
        </w:tc>
      </w:tr>
      <w:tr w:rsidR="001B2ABD" w14:paraId="1F106195" w14:textId="77777777" w:rsidTr="00034EC7">
        <w:trPr>
          <w:gridAfter w:val="1"/>
          <w:wAfter w:w="10" w:type="dxa"/>
        </w:trPr>
        <w:tc>
          <w:tcPr>
            <w:tcW w:w="3600" w:type="dxa"/>
          </w:tcPr>
          <w:p w14:paraId="5DA6D120" w14:textId="77777777" w:rsidR="00036450" w:rsidRDefault="00036450" w:rsidP="00036450"/>
          <w:sdt>
            <w:sdtPr>
              <w:id w:val="-1954003311"/>
              <w:placeholder>
                <w:docPart w:val="1794E218D30A2647B09F9B1B1DEDF2A7"/>
              </w:placeholder>
              <w:temporary/>
              <w:showingPlcHdr/>
              <w15:appearance w15:val="hidden"/>
            </w:sdtPr>
            <w:sdtEndPr/>
            <w:sdtContent>
              <w:p w14:paraId="63B1935C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F229E9EFE0D1F84C9F3794BDC7260B92"/>
              </w:placeholder>
              <w:temporary/>
              <w:showingPlcHdr/>
              <w15:appearance w15:val="hidden"/>
            </w:sdtPr>
            <w:sdtEndPr/>
            <w:sdtContent>
              <w:p w14:paraId="2E6F2F5A" w14:textId="77777777" w:rsidR="004D3011" w:rsidRDefault="004D3011" w:rsidP="004D3011">
                <w:r w:rsidRPr="00606FFB">
                  <w:rPr>
                    <w:b/>
                    <w:bCs/>
                  </w:rPr>
                  <w:t>PHONE:</w:t>
                </w:r>
              </w:p>
            </w:sdtContent>
          </w:sdt>
          <w:p w14:paraId="7A785DFE" w14:textId="3FBA3996" w:rsidR="004D3011" w:rsidRDefault="0052407C" w:rsidP="004D3011">
            <w:r>
              <w:t>469-</w:t>
            </w:r>
            <w:r w:rsidR="00606FFB">
              <w:t>263-0760</w:t>
            </w:r>
          </w:p>
          <w:p w14:paraId="76BAD25B" w14:textId="77777777" w:rsidR="004D3011" w:rsidRDefault="004D3011" w:rsidP="004D3011"/>
          <w:sdt>
            <w:sdtPr>
              <w:id w:val="-240260293"/>
              <w:placeholder>
                <w:docPart w:val="4154286496F2DD4F992F8F0D09197046"/>
              </w:placeholder>
              <w:temporary/>
              <w:showingPlcHdr/>
              <w15:appearance w15:val="hidden"/>
            </w:sdtPr>
            <w:sdtEndPr/>
            <w:sdtContent>
              <w:p w14:paraId="7824DB46" w14:textId="77777777" w:rsidR="004D3011" w:rsidRDefault="004D3011" w:rsidP="004D3011">
                <w:r w:rsidRPr="00606FFB">
                  <w:rPr>
                    <w:b/>
                    <w:bCs/>
                  </w:rPr>
                  <w:t>EMAIL:</w:t>
                </w:r>
              </w:p>
            </w:sdtContent>
          </w:sdt>
          <w:p w14:paraId="38FD1420" w14:textId="31458BBF" w:rsidR="00036450" w:rsidRDefault="001146DF" w:rsidP="004D3011">
            <w:hyperlink r:id="rId12" w:history="1">
              <w:r w:rsidR="00606FFB">
                <w:rPr>
                  <w:rStyle w:val="Hyperlink"/>
                </w:rPr>
                <w:t>leauda9@gmail.com</w:t>
              </w:r>
            </w:hyperlink>
          </w:p>
          <w:p w14:paraId="5FF9E7AA" w14:textId="77777777" w:rsidR="0052407C" w:rsidRPr="00E4381A" w:rsidRDefault="0052407C" w:rsidP="004D3011">
            <w:pPr>
              <w:rPr>
                <w:rStyle w:val="Hyperlink"/>
              </w:rPr>
            </w:pPr>
          </w:p>
          <w:sdt>
            <w:sdtPr>
              <w:rPr>
                <w:color w:val="B85A22" w:themeColor="accent2" w:themeShade="BF"/>
                <w:u w:val="single"/>
              </w:rPr>
              <w:id w:val="-1444214663"/>
              <w:placeholder>
                <w:docPart w:val="73E5A0EB58CECE4A978D0040C125166B"/>
              </w:placeholder>
              <w:temporary/>
              <w:showingPlcHdr/>
              <w15:appearance w15:val="hidden"/>
            </w:sdtPr>
            <w:sdtEndPr>
              <w:rPr>
                <w:color w:val="548AB7" w:themeColor="accent1" w:themeShade="BF"/>
                <w:u w:val="none"/>
              </w:rPr>
            </w:sdtEndPr>
            <w:sdtContent>
              <w:p w14:paraId="11394F02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7B9698FE" w14:textId="174AE071" w:rsidR="004D3011" w:rsidRDefault="00606FFB" w:rsidP="004D3011">
            <w:r w:rsidRPr="00606FFB">
              <w:rPr>
                <w:b/>
                <w:bCs/>
              </w:rPr>
              <w:t>Sports</w:t>
            </w:r>
            <w:r>
              <w:t xml:space="preserve"> – </w:t>
            </w:r>
            <w:r w:rsidR="0052407C">
              <w:t>Basketball</w:t>
            </w:r>
            <w:r>
              <w:t>, track &amp; field, swimming</w:t>
            </w:r>
          </w:p>
          <w:p w14:paraId="71D36179" w14:textId="554F4F6C" w:rsidR="00606FFB" w:rsidRDefault="00606FFB" w:rsidP="004D3011">
            <w:r w:rsidRPr="00606FFB">
              <w:rPr>
                <w:b/>
                <w:bCs/>
              </w:rPr>
              <w:t>Music</w:t>
            </w:r>
            <w:r>
              <w:t xml:space="preserve"> – Singing, piano, guitar</w:t>
            </w:r>
          </w:p>
          <w:p w14:paraId="5B78366B" w14:textId="777CE3FA" w:rsidR="00606FFB" w:rsidRPr="004D3011" w:rsidRDefault="00606FFB" w:rsidP="004D3011">
            <w:r w:rsidRPr="00606FFB">
              <w:rPr>
                <w:b/>
                <w:bCs/>
              </w:rPr>
              <w:t>Digital</w:t>
            </w:r>
            <w:r>
              <w:t xml:space="preserve"> – video/photo editing, short films </w:t>
            </w:r>
          </w:p>
        </w:tc>
        <w:tc>
          <w:tcPr>
            <w:tcW w:w="720" w:type="dxa"/>
          </w:tcPr>
          <w:p w14:paraId="2DCC8150" w14:textId="3168B40A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198996C2" w14:textId="77777777" w:rsidR="00036450" w:rsidRDefault="00E712CF" w:rsidP="00034EC7">
            <w:pPr>
              <w:pStyle w:val="Heading2"/>
            </w:pPr>
            <w:r>
              <w:t>work experience</w:t>
            </w:r>
          </w:p>
          <w:p w14:paraId="4E6948E6" w14:textId="7E92E402" w:rsidR="00E712CF" w:rsidRDefault="00C51858" w:rsidP="00034EC7">
            <w:pPr>
              <w:pStyle w:val="Heading4"/>
              <w:rPr>
                <w:bCs/>
              </w:rPr>
            </w:pPr>
            <w:r>
              <w:t>Pennant Foods</w:t>
            </w:r>
            <w:r w:rsidR="00E712CF">
              <w:t xml:space="preserve"> </w:t>
            </w:r>
            <w:r>
              <w:t xml:space="preserve">– </w:t>
            </w:r>
            <w:r w:rsidR="00E712CF">
              <w:t xml:space="preserve">Marketing </w:t>
            </w:r>
            <w:r>
              <w:t>Assistant</w:t>
            </w:r>
          </w:p>
          <w:p w14:paraId="381E70C7" w14:textId="27934837" w:rsidR="00E712CF" w:rsidRPr="00036450" w:rsidRDefault="00C51858" w:rsidP="00034EC7">
            <w:pPr>
              <w:pStyle w:val="Date"/>
            </w:pPr>
            <w:r>
              <w:t xml:space="preserve">07/2014 - </w:t>
            </w:r>
            <w:r w:rsidR="00E712CF">
              <w:t>09/2018</w:t>
            </w:r>
          </w:p>
          <w:p w14:paraId="2DA13CFB" w14:textId="4C123F9F" w:rsidR="00FB60A7" w:rsidRDefault="00FB60A7" w:rsidP="00FB60A7">
            <w:pPr>
              <w:pStyle w:val="ListParagraph"/>
              <w:numPr>
                <w:ilvl w:val="0"/>
                <w:numId w:val="1"/>
              </w:numPr>
            </w:pPr>
            <w:r>
              <w:t>Manage scheduling / organization for marketing events &amp; sponsorship promotions</w:t>
            </w:r>
          </w:p>
          <w:p w14:paraId="731F8612" w14:textId="05ED2ACC" w:rsidR="00FB60A7" w:rsidRDefault="00FB60A7" w:rsidP="00FB60A7">
            <w:pPr>
              <w:pStyle w:val="ListParagraph"/>
              <w:numPr>
                <w:ilvl w:val="0"/>
                <w:numId w:val="1"/>
              </w:numPr>
            </w:pPr>
            <w:r>
              <w:t>Create collaborative team management procedures for marketing team</w:t>
            </w:r>
          </w:p>
          <w:p w14:paraId="5027A9B2" w14:textId="26EBF6BB" w:rsidR="00FB60A7" w:rsidRDefault="00606FFB" w:rsidP="00FB60A7">
            <w:pPr>
              <w:pStyle w:val="ListParagraph"/>
              <w:numPr>
                <w:ilvl w:val="0"/>
                <w:numId w:val="1"/>
              </w:numPr>
            </w:pPr>
            <w:r>
              <w:t>Attend Comic Con &amp; other local events to increase awareness of new products in an experiential marketing environment</w:t>
            </w:r>
          </w:p>
          <w:p w14:paraId="6F6807F8" w14:textId="01188413" w:rsidR="00606FFB" w:rsidRDefault="00606FFB" w:rsidP="00034EC7">
            <w:pPr>
              <w:pStyle w:val="ListParagraph"/>
              <w:numPr>
                <w:ilvl w:val="0"/>
                <w:numId w:val="1"/>
              </w:numPr>
            </w:pPr>
            <w:r>
              <w:t xml:space="preserve">Co-operate special media projects for </w:t>
            </w:r>
            <w:proofErr w:type="spellStart"/>
            <w:r>
              <w:t>IHeart</w:t>
            </w:r>
            <w:proofErr w:type="spellEnd"/>
            <w:r>
              <w:t xml:space="preserve"> Media sponsorship events</w:t>
            </w:r>
          </w:p>
          <w:p w14:paraId="5659199D" w14:textId="4B44A814" w:rsidR="00FB60A7" w:rsidRDefault="00FB60A7" w:rsidP="00FB60A7">
            <w:pPr>
              <w:pStyle w:val="ListParagraph"/>
              <w:numPr>
                <w:ilvl w:val="0"/>
                <w:numId w:val="1"/>
              </w:numPr>
            </w:pPr>
            <w:r>
              <w:t>Educate customers on new food items at select stores</w:t>
            </w:r>
          </w:p>
          <w:p w14:paraId="63108683" w14:textId="10DC003E" w:rsidR="00A718AB" w:rsidRDefault="00606FFB" w:rsidP="00034EC7">
            <w:pPr>
              <w:pStyle w:val="ListParagraph"/>
              <w:numPr>
                <w:ilvl w:val="0"/>
                <w:numId w:val="1"/>
              </w:numPr>
            </w:pPr>
            <w:r>
              <w:t>Research customer buying habits to better position products in select markets</w:t>
            </w:r>
          </w:p>
          <w:p w14:paraId="0ACD22C1" w14:textId="54368FEF" w:rsidR="00E712CF" w:rsidRPr="004D3011" w:rsidRDefault="00C51858" w:rsidP="00034EC7">
            <w:pPr>
              <w:pStyle w:val="Heading4"/>
              <w:rPr>
                <w:bCs/>
              </w:rPr>
            </w:pPr>
            <w:r>
              <w:t>Brand Ambassador</w:t>
            </w:r>
            <w:bookmarkStart w:id="0" w:name="_GoBack"/>
            <w:bookmarkEnd w:id="0"/>
          </w:p>
          <w:p w14:paraId="7ABB05E0" w14:textId="6CC2B425" w:rsidR="00E712CF" w:rsidRDefault="00C51858" w:rsidP="00034EC7">
            <w:pPr>
              <w:pStyle w:val="Date"/>
            </w:pPr>
            <w:r>
              <w:t>2018 - 2019</w:t>
            </w:r>
          </w:p>
          <w:p w14:paraId="3FCB8CB0" w14:textId="1CBB574F" w:rsidR="00A718AB" w:rsidRDefault="00A718AB" w:rsidP="00034EC7">
            <w:pPr>
              <w:pStyle w:val="ListParagraph"/>
              <w:numPr>
                <w:ilvl w:val="0"/>
                <w:numId w:val="1"/>
              </w:numPr>
            </w:pPr>
            <w:r>
              <w:t xml:space="preserve">LA Auto </w:t>
            </w:r>
            <w:proofErr w:type="gramStart"/>
            <w:r>
              <w:t xml:space="preserve">Show </w:t>
            </w:r>
            <w:r w:rsidR="00F64481">
              <w:t xml:space="preserve"> -</w:t>
            </w:r>
            <w:proofErr w:type="gramEnd"/>
            <w:r w:rsidR="00F64481">
              <w:t xml:space="preserve"> Day Product Specialist</w:t>
            </w:r>
          </w:p>
          <w:p w14:paraId="2DBE17A3" w14:textId="0799B4AE" w:rsidR="00F64481" w:rsidRDefault="00F64481" w:rsidP="00034EC7">
            <w:pPr>
              <w:pStyle w:val="ListParagraph"/>
              <w:numPr>
                <w:ilvl w:val="0"/>
                <w:numId w:val="1"/>
              </w:numPr>
            </w:pPr>
            <w:r>
              <w:t xml:space="preserve">Tesla Home Energy – </w:t>
            </w:r>
            <w:r w:rsidR="00AF2D8F">
              <w:t>(</w:t>
            </w:r>
            <w:r>
              <w:t>Team Lead</w:t>
            </w:r>
            <w:r w:rsidR="00AF2D8F">
              <w:t>)</w:t>
            </w:r>
          </w:p>
          <w:p w14:paraId="0D6B525E" w14:textId="77777777" w:rsidR="00A718AB" w:rsidRDefault="00A718AB" w:rsidP="00A718AB">
            <w:pPr>
              <w:pStyle w:val="ListParagraph"/>
              <w:numPr>
                <w:ilvl w:val="0"/>
                <w:numId w:val="1"/>
              </w:numPr>
            </w:pPr>
            <w:r>
              <w:t xml:space="preserve">Strength </w:t>
            </w:r>
            <w:proofErr w:type="gramStart"/>
            <w:r>
              <w:t>In</w:t>
            </w:r>
            <w:proofErr w:type="gramEnd"/>
            <w:r>
              <w:t xml:space="preserve"> The City Travel Show</w:t>
            </w:r>
          </w:p>
          <w:p w14:paraId="3C1504F0" w14:textId="09EA05BE" w:rsidR="00A718AB" w:rsidRDefault="00A718AB" w:rsidP="00A718AB">
            <w:pPr>
              <w:pStyle w:val="ListParagraph"/>
              <w:numPr>
                <w:ilvl w:val="0"/>
                <w:numId w:val="1"/>
              </w:numPr>
            </w:pPr>
            <w:r>
              <w:t>Adidas Legacy Basketball</w:t>
            </w:r>
          </w:p>
          <w:p w14:paraId="334CD758" w14:textId="2C54B17E" w:rsidR="00C51858" w:rsidRDefault="00C51858" w:rsidP="00A718AB">
            <w:pPr>
              <w:pStyle w:val="ListParagraph"/>
              <w:numPr>
                <w:ilvl w:val="0"/>
                <w:numId w:val="1"/>
              </w:numPr>
            </w:pPr>
            <w:r>
              <w:t>Anaheim Auto Show</w:t>
            </w:r>
          </w:p>
          <w:p w14:paraId="099C9BBF" w14:textId="0C05454E" w:rsidR="00C51858" w:rsidRDefault="00C51858" w:rsidP="00034EC7">
            <w:pPr>
              <w:pStyle w:val="ListParagraph"/>
              <w:numPr>
                <w:ilvl w:val="0"/>
                <w:numId w:val="1"/>
              </w:numPr>
            </w:pPr>
            <w:r>
              <w:t xml:space="preserve">Comic Con </w:t>
            </w:r>
          </w:p>
          <w:p w14:paraId="41408286" w14:textId="4591E328" w:rsidR="00A718AB" w:rsidRDefault="00A718AB" w:rsidP="00034EC7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VitaCup</w:t>
            </w:r>
            <w:proofErr w:type="spellEnd"/>
            <w:r>
              <w:t xml:space="preserve"> Coffee</w:t>
            </w:r>
          </w:p>
          <w:p w14:paraId="037D5C6F" w14:textId="115A11EA" w:rsidR="00A718AB" w:rsidRDefault="00A718AB" w:rsidP="00034EC7">
            <w:pPr>
              <w:pStyle w:val="ListParagraph"/>
              <w:numPr>
                <w:ilvl w:val="0"/>
                <w:numId w:val="1"/>
              </w:numPr>
            </w:pPr>
            <w:r w:rsidRPr="00A718AB">
              <w:rPr>
                <w:u w:val="single"/>
              </w:rPr>
              <w:t>TEAM LEAD</w:t>
            </w:r>
            <w:r>
              <w:t xml:space="preserve"> - SWELL Energy: Tesla Power Wall</w:t>
            </w:r>
          </w:p>
          <w:p w14:paraId="15E1BEED" w14:textId="412E34F0" w:rsidR="00C51858" w:rsidRDefault="00C51858" w:rsidP="00034EC7">
            <w:pPr>
              <w:pStyle w:val="ListParagraph"/>
              <w:numPr>
                <w:ilvl w:val="0"/>
                <w:numId w:val="1"/>
              </w:numPr>
            </w:pPr>
            <w:r>
              <w:t>Wendy’s Grand Opening (SD, Ventura)</w:t>
            </w:r>
          </w:p>
          <w:p w14:paraId="24B1A5AB" w14:textId="44CFBC9E" w:rsidR="00C51858" w:rsidRDefault="00C51858" w:rsidP="00034EC7">
            <w:pPr>
              <w:pStyle w:val="ListParagraph"/>
              <w:numPr>
                <w:ilvl w:val="0"/>
                <w:numId w:val="1"/>
              </w:numPr>
            </w:pPr>
            <w:r>
              <w:t>PepsiCo H.S. Sampling</w:t>
            </w:r>
          </w:p>
          <w:p w14:paraId="5F7CD7BA" w14:textId="42E8085E" w:rsidR="00A718AB" w:rsidRDefault="00C51858" w:rsidP="00A718AB">
            <w:pPr>
              <w:pStyle w:val="ListParagraph"/>
              <w:numPr>
                <w:ilvl w:val="0"/>
                <w:numId w:val="1"/>
              </w:numPr>
            </w:pPr>
            <w:r>
              <w:t xml:space="preserve">Fresh Café </w:t>
            </w:r>
          </w:p>
          <w:p w14:paraId="28C8906D" w14:textId="3A127417" w:rsidR="00606FFB" w:rsidRDefault="00606FFB" w:rsidP="00034EC7">
            <w:pPr>
              <w:pStyle w:val="ListParagraph"/>
              <w:numPr>
                <w:ilvl w:val="0"/>
                <w:numId w:val="1"/>
              </w:numPr>
            </w:pPr>
            <w:r>
              <w:t xml:space="preserve">In-store Demo (Perky Jerky, </w:t>
            </w:r>
            <w:proofErr w:type="spellStart"/>
            <w:r>
              <w:t>LiquidIV</w:t>
            </w:r>
            <w:proofErr w:type="spellEnd"/>
            <w:r>
              <w:t xml:space="preserve">, </w:t>
            </w:r>
            <w:proofErr w:type="spellStart"/>
            <w:r>
              <w:t>Nakéd</w:t>
            </w:r>
            <w:proofErr w:type="spellEnd"/>
            <w:r>
              <w:t>)</w:t>
            </w:r>
          </w:p>
          <w:p w14:paraId="1DC3D0C1" w14:textId="3D4B8FB7" w:rsidR="00036450" w:rsidRDefault="00E712CF" w:rsidP="00034EC7">
            <w:pPr>
              <w:pStyle w:val="Heading2"/>
            </w:pPr>
            <w:r>
              <w:t>skills</w:t>
            </w:r>
          </w:p>
          <w:p w14:paraId="0ED0BBC6" w14:textId="77777777" w:rsidR="00034EC7" w:rsidRDefault="00034EC7" w:rsidP="00034EC7">
            <w:pPr>
              <w:pStyle w:val="ListParagraph"/>
              <w:numPr>
                <w:ilvl w:val="0"/>
                <w:numId w:val="1"/>
              </w:numPr>
            </w:pPr>
            <w:r>
              <w:t>Self-starter</w:t>
            </w:r>
          </w:p>
          <w:p w14:paraId="78C046C2" w14:textId="27DC4D73" w:rsidR="00034EC7" w:rsidRDefault="00BC768C" w:rsidP="00034EC7">
            <w:pPr>
              <w:pStyle w:val="ListParagraph"/>
              <w:numPr>
                <w:ilvl w:val="0"/>
                <w:numId w:val="1"/>
              </w:numPr>
            </w:pPr>
            <w:r>
              <w:t>Creative Design</w:t>
            </w:r>
          </w:p>
          <w:p w14:paraId="03678AA6" w14:textId="77777777" w:rsidR="00034EC7" w:rsidRDefault="00034EC7" w:rsidP="00034EC7">
            <w:pPr>
              <w:pStyle w:val="ListParagraph"/>
              <w:numPr>
                <w:ilvl w:val="0"/>
                <w:numId w:val="1"/>
              </w:numPr>
            </w:pPr>
            <w:r>
              <w:t>Excellent written &amp; oral communication</w:t>
            </w:r>
          </w:p>
          <w:p w14:paraId="363EB3AF" w14:textId="77777777" w:rsidR="00034EC7" w:rsidRDefault="00034EC7" w:rsidP="00034EC7">
            <w:pPr>
              <w:pStyle w:val="ListParagraph"/>
              <w:numPr>
                <w:ilvl w:val="0"/>
                <w:numId w:val="1"/>
              </w:numPr>
            </w:pPr>
            <w:r>
              <w:t xml:space="preserve">Detail oriented </w:t>
            </w:r>
          </w:p>
          <w:p w14:paraId="1E800EF4" w14:textId="77777777" w:rsidR="00034EC7" w:rsidRDefault="00034EC7" w:rsidP="00034EC7">
            <w:pPr>
              <w:pStyle w:val="ListParagraph"/>
              <w:numPr>
                <w:ilvl w:val="0"/>
                <w:numId w:val="1"/>
              </w:numPr>
            </w:pPr>
            <w:r>
              <w:t>Brand Awareness</w:t>
            </w:r>
          </w:p>
          <w:p w14:paraId="31CA59F8" w14:textId="77777777" w:rsidR="00034EC7" w:rsidRDefault="00034EC7" w:rsidP="00034EC7">
            <w:pPr>
              <w:pStyle w:val="ListParagraph"/>
              <w:numPr>
                <w:ilvl w:val="0"/>
                <w:numId w:val="1"/>
              </w:numPr>
            </w:pPr>
            <w:r>
              <w:t>Project Planning &amp; Development</w:t>
            </w:r>
          </w:p>
          <w:p w14:paraId="12B30503" w14:textId="77777777" w:rsidR="00036450" w:rsidRDefault="00E712CF" w:rsidP="00034EC7">
            <w:pPr>
              <w:pStyle w:val="Heading2"/>
            </w:pPr>
            <w:r>
              <w:t>Education</w:t>
            </w:r>
          </w:p>
          <w:p w14:paraId="757A169B" w14:textId="609F470F" w:rsidR="00E712CF" w:rsidRPr="00B359E4" w:rsidRDefault="00E712CF" w:rsidP="00034EC7">
            <w:pPr>
              <w:pStyle w:val="Heading4"/>
            </w:pPr>
            <w:r>
              <w:t>Sa</w:t>
            </w:r>
            <w:r w:rsidR="00C51858">
              <w:t xml:space="preserve">n Diego State </w:t>
            </w:r>
            <w:r>
              <w:t>University</w:t>
            </w:r>
          </w:p>
          <w:p w14:paraId="67C22B9F" w14:textId="5D5337E7" w:rsidR="00C51858" w:rsidRPr="00E712CF" w:rsidRDefault="00E712CF" w:rsidP="00034EC7">
            <w:r>
              <w:t>Bachelor of Science: Business Management</w:t>
            </w:r>
          </w:p>
        </w:tc>
      </w:tr>
    </w:tbl>
    <w:p w14:paraId="73054AC3" w14:textId="2B989BAD" w:rsidR="00034EC7" w:rsidRPr="00034EC7" w:rsidRDefault="00034EC7" w:rsidP="00034EC7">
      <w:pPr>
        <w:tabs>
          <w:tab w:val="left" w:pos="4916"/>
        </w:tabs>
      </w:pPr>
    </w:p>
    <w:sectPr w:rsidR="00034EC7" w:rsidRPr="00034EC7" w:rsidSect="00034EC7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7F172" w14:textId="77777777" w:rsidR="001146DF" w:rsidRDefault="001146DF" w:rsidP="000C45FF">
      <w:r>
        <w:separator/>
      </w:r>
    </w:p>
  </w:endnote>
  <w:endnote w:type="continuationSeparator" w:id="0">
    <w:p w14:paraId="344B5B37" w14:textId="77777777" w:rsidR="001146DF" w:rsidRDefault="001146D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57BBC" w14:textId="77777777" w:rsidR="001146DF" w:rsidRDefault="001146DF" w:rsidP="000C45FF">
      <w:r>
        <w:separator/>
      </w:r>
    </w:p>
  </w:footnote>
  <w:footnote w:type="continuationSeparator" w:id="0">
    <w:p w14:paraId="3856C1C1" w14:textId="77777777" w:rsidR="001146DF" w:rsidRDefault="001146D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5B5AD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908D35" wp14:editId="4B27A15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4445" b="0"/>
          <wp:wrapNone/>
          <wp:docPr id="7" name="Graphic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92427"/>
    <w:multiLevelType w:val="hybridMultilevel"/>
    <w:tmpl w:val="090A4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07C"/>
    <w:rsid w:val="00034EC7"/>
    <w:rsid w:val="00036450"/>
    <w:rsid w:val="00094499"/>
    <w:rsid w:val="000C45FF"/>
    <w:rsid w:val="000D166B"/>
    <w:rsid w:val="000E3FD1"/>
    <w:rsid w:val="00112054"/>
    <w:rsid w:val="001146DF"/>
    <w:rsid w:val="001525E1"/>
    <w:rsid w:val="00162B7D"/>
    <w:rsid w:val="00180329"/>
    <w:rsid w:val="0019001F"/>
    <w:rsid w:val="001A74A5"/>
    <w:rsid w:val="001B2ABD"/>
    <w:rsid w:val="001E0391"/>
    <w:rsid w:val="001E1759"/>
    <w:rsid w:val="001F1ECC"/>
    <w:rsid w:val="00203663"/>
    <w:rsid w:val="002400EB"/>
    <w:rsid w:val="002510B9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17F6B"/>
    <w:rsid w:val="00445947"/>
    <w:rsid w:val="004813B3"/>
    <w:rsid w:val="00496591"/>
    <w:rsid w:val="004C109E"/>
    <w:rsid w:val="004C63E4"/>
    <w:rsid w:val="004D3011"/>
    <w:rsid w:val="0052407C"/>
    <w:rsid w:val="005262AC"/>
    <w:rsid w:val="005E39D5"/>
    <w:rsid w:val="00600670"/>
    <w:rsid w:val="00606FFB"/>
    <w:rsid w:val="0062123A"/>
    <w:rsid w:val="00646E75"/>
    <w:rsid w:val="006771D0"/>
    <w:rsid w:val="00715FCB"/>
    <w:rsid w:val="00743101"/>
    <w:rsid w:val="007579C8"/>
    <w:rsid w:val="007775E1"/>
    <w:rsid w:val="007867A0"/>
    <w:rsid w:val="007927F5"/>
    <w:rsid w:val="00802CA0"/>
    <w:rsid w:val="008B0DBC"/>
    <w:rsid w:val="008F1724"/>
    <w:rsid w:val="009260CD"/>
    <w:rsid w:val="00952C25"/>
    <w:rsid w:val="009F63B2"/>
    <w:rsid w:val="00A2118D"/>
    <w:rsid w:val="00A718AB"/>
    <w:rsid w:val="00AD76E2"/>
    <w:rsid w:val="00AF2D8F"/>
    <w:rsid w:val="00B20152"/>
    <w:rsid w:val="00B359E4"/>
    <w:rsid w:val="00B57D98"/>
    <w:rsid w:val="00B70850"/>
    <w:rsid w:val="00BC768C"/>
    <w:rsid w:val="00C066B6"/>
    <w:rsid w:val="00C37BA1"/>
    <w:rsid w:val="00C4674C"/>
    <w:rsid w:val="00C506CF"/>
    <w:rsid w:val="00C51858"/>
    <w:rsid w:val="00C72BED"/>
    <w:rsid w:val="00C9578B"/>
    <w:rsid w:val="00CB0055"/>
    <w:rsid w:val="00D241D9"/>
    <w:rsid w:val="00D2522B"/>
    <w:rsid w:val="00D422DE"/>
    <w:rsid w:val="00D53E5F"/>
    <w:rsid w:val="00D5459D"/>
    <w:rsid w:val="00DA1F4D"/>
    <w:rsid w:val="00DD172A"/>
    <w:rsid w:val="00E164EE"/>
    <w:rsid w:val="00E25A26"/>
    <w:rsid w:val="00E4381A"/>
    <w:rsid w:val="00E55D74"/>
    <w:rsid w:val="00E712CF"/>
    <w:rsid w:val="00F60274"/>
    <w:rsid w:val="00F64481"/>
    <w:rsid w:val="00F77FB9"/>
    <w:rsid w:val="00FB068F"/>
    <w:rsid w:val="00FB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7791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E712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neb383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auda/Library/Containers/com.microsoft.Word/Data/Library/Application%20Support/Microsoft/Office/16.0/DTS/Search/%7b59F5394E-5A8D-5645-87ED-4160E4BE5A32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94E218D30A2647B09F9B1B1DEDF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3A22-1D13-B248-886D-73DCEB9D5A18}"/>
      </w:docPartPr>
      <w:docPartBody>
        <w:p w:rsidR="008F102B" w:rsidRDefault="00A71832">
          <w:pPr>
            <w:pStyle w:val="1794E218D30A2647B09F9B1B1DEDF2A7"/>
          </w:pPr>
          <w:r w:rsidRPr="00CB0055">
            <w:t>Contact</w:t>
          </w:r>
        </w:p>
      </w:docPartBody>
    </w:docPart>
    <w:docPart>
      <w:docPartPr>
        <w:name w:val="F229E9EFE0D1F84C9F3794BDC7260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908CD-A67F-9C42-ABF2-0622B07BD307}"/>
      </w:docPartPr>
      <w:docPartBody>
        <w:p w:rsidR="008F102B" w:rsidRDefault="00A71832">
          <w:pPr>
            <w:pStyle w:val="F229E9EFE0D1F84C9F3794BDC7260B92"/>
          </w:pPr>
          <w:r w:rsidRPr="004D3011">
            <w:t>PHONE:</w:t>
          </w:r>
        </w:p>
      </w:docPartBody>
    </w:docPart>
    <w:docPart>
      <w:docPartPr>
        <w:name w:val="4154286496F2DD4F992F8F0D09197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AD524-B9FF-0049-B31B-6337B04C6C42}"/>
      </w:docPartPr>
      <w:docPartBody>
        <w:p w:rsidR="008F102B" w:rsidRDefault="00A71832">
          <w:pPr>
            <w:pStyle w:val="4154286496F2DD4F992F8F0D09197046"/>
          </w:pPr>
          <w:r w:rsidRPr="004D3011">
            <w:t>EMAIL:</w:t>
          </w:r>
        </w:p>
      </w:docPartBody>
    </w:docPart>
    <w:docPart>
      <w:docPartPr>
        <w:name w:val="73E5A0EB58CECE4A978D0040C1251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6295E-6091-9B40-BBC6-1EA0A30119CC}"/>
      </w:docPartPr>
      <w:docPartBody>
        <w:p w:rsidR="008F102B" w:rsidRDefault="00A71832">
          <w:pPr>
            <w:pStyle w:val="73E5A0EB58CECE4A978D0040C125166B"/>
          </w:pPr>
          <w:r w:rsidRPr="00CB0055">
            <w:t>Hobbies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58"/>
    <w:rsid w:val="003F261C"/>
    <w:rsid w:val="0048525C"/>
    <w:rsid w:val="0068669C"/>
    <w:rsid w:val="006C3462"/>
    <w:rsid w:val="0083446E"/>
    <w:rsid w:val="008F102B"/>
    <w:rsid w:val="00911656"/>
    <w:rsid w:val="00A71832"/>
    <w:rsid w:val="00D56A30"/>
    <w:rsid w:val="00F35558"/>
    <w:rsid w:val="00F6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F46C0EF4DF5841956019F583BA481E">
    <w:name w:val="11F46C0EF4DF5841956019F583BA481E"/>
  </w:style>
  <w:style w:type="paragraph" w:customStyle="1" w:styleId="DEF639C54194B74C96B77358DCA0E0E0">
    <w:name w:val="DEF639C54194B74C96B77358DCA0E0E0"/>
  </w:style>
  <w:style w:type="paragraph" w:customStyle="1" w:styleId="04149E6FEA74F64EA4C7B8419730CE96">
    <w:name w:val="04149E6FEA74F64EA4C7B8419730CE96"/>
  </w:style>
  <w:style w:type="paragraph" w:customStyle="1" w:styleId="7483DD4F64330040B4CAFF784C12B4E6">
    <w:name w:val="7483DD4F64330040B4CAFF784C12B4E6"/>
  </w:style>
  <w:style w:type="paragraph" w:customStyle="1" w:styleId="1794E218D30A2647B09F9B1B1DEDF2A7">
    <w:name w:val="1794E218D30A2647B09F9B1B1DEDF2A7"/>
  </w:style>
  <w:style w:type="paragraph" w:customStyle="1" w:styleId="F229E9EFE0D1F84C9F3794BDC7260B92">
    <w:name w:val="F229E9EFE0D1F84C9F3794BDC7260B92"/>
  </w:style>
  <w:style w:type="paragraph" w:customStyle="1" w:styleId="2C28041759F74048B79728FC291B6917">
    <w:name w:val="2C28041759F74048B79728FC291B6917"/>
  </w:style>
  <w:style w:type="paragraph" w:customStyle="1" w:styleId="BBF6459084DF1749B57580F4DA05AE03">
    <w:name w:val="BBF6459084DF1749B57580F4DA05AE03"/>
  </w:style>
  <w:style w:type="paragraph" w:customStyle="1" w:styleId="276F364E092E064D9A3F19C4290FF6AA">
    <w:name w:val="276F364E092E064D9A3F19C4290FF6AA"/>
  </w:style>
  <w:style w:type="paragraph" w:customStyle="1" w:styleId="4154286496F2DD4F992F8F0D09197046">
    <w:name w:val="4154286496F2DD4F992F8F0D09197046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31F7CD9C5500584F8BAD08F27C8BC32D">
    <w:name w:val="31F7CD9C5500584F8BAD08F27C8BC32D"/>
  </w:style>
  <w:style w:type="paragraph" w:customStyle="1" w:styleId="73E5A0EB58CECE4A978D0040C125166B">
    <w:name w:val="73E5A0EB58CECE4A978D0040C125166B"/>
  </w:style>
  <w:style w:type="paragraph" w:customStyle="1" w:styleId="7B6E0FC7B4AE184F807136EB2E09DB2E">
    <w:name w:val="7B6E0FC7B4AE184F807136EB2E09DB2E"/>
  </w:style>
  <w:style w:type="paragraph" w:customStyle="1" w:styleId="43C63D5695F83E4CB2ADDA1230255C82">
    <w:name w:val="43C63D5695F83E4CB2ADDA1230255C82"/>
  </w:style>
  <w:style w:type="paragraph" w:customStyle="1" w:styleId="75CB725AAA99B14C84729EFF366C4AC8">
    <w:name w:val="75CB725AAA99B14C84729EFF366C4AC8"/>
  </w:style>
  <w:style w:type="paragraph" w:customStyle="1" w:styleId="0478222245622948B3B4656320FD4C8F">
    <w:name w:val="0478222245622948B3B4656320FD4C8F"/>
  </w:style>
  <w:style w:type="paragraph" w:customStyle="1" w:styleId="4B18CBB0E1116648864D28404FD9A3CB">
    <w:name w:val="4B18CBB0E1116648864D28404FD9A3CB"/>
  </w:style>
  <w:style w:type="paragraph" w:customStyle="1" w:styleId="ECD5E89DEBAC014C9F3738AF7C220CD5">
    <w:name w:val="ECD5E89DEBAC014C9F3738AF7C220CD5"/>
  </w:style>
  <w:style w:type="paragraph" w:customStyle="1" w:styleId="8EDBCEA232C6DA4588438055AAA6D44C">
    <w:name w:val="8EDBCEA232C6DA4588438055AAA6D44C"/>
  </w:style>
  <w:style w:type="paragraph" w:customStyle="1" w:styleId="4EB57EE15076F348BF93519472EC03AE">
    <w:name w:val="4EB57EE15076F348BF93519472EC03AE"/>
  </w:style>
  <w:style w:type="paragraph" w:customStyle="1" w:styleId="4C262D6CB7749945A6C3614493C6D93E">
    <w:name w:val="4C262D6CB7749945A6C3614493C6D93E"/>
  </w:style>
  <w:style w:type="paragraph" w:customStyle="1" w:styleId="3B851BEB0587CF46B3A2BA7A54E2316F">
    <w:name w:val="3B851BEB0587CF46B3A2BA7A54E2316F"/>
  </w:style>
  <w:style w:type="paragraph" w:customStyle="1" w:styleId="517D6EC6BFE4F9418464C2B2B496AD50">
    <w:name w:val="517D6EC6BFE4F9418464C2B2B496AD50"/>
  </w:style>
  <w:style w:type="paragraph" w:customStyle="1" w:styleId="FD7A34BD8F51074FB66B9D07B59F9AD6">
    <w:name w:val="FD7A34BD8F51074FB66B9D07B59F9AD6"/>
  </w:style>
  <w:style w:type="paragraph" w:customStyle="1" w:styleId="6E96D037C3413C478C951CA6F143AE18">
    <w:name w:val="6E96D037C3413C478C951CA6F143AE18"/>
  </w:style>
  <w:style w:type="paragraph" w:customStyle="1" w:styleId="369BF283D3047F4A8863BC66BCC05DBD">
    <w:name w:val="369BF283D3047F4A8863BC66BCC05DBD"/>
  </w:style>
  <w:style w:type="paragraph" w:customStyle="1" w:styleId="A118691B74D04545B3A988392D63809D">
    <w:name w:val="A118691B74D04545B3A988392D63809D"/>
  </w:style>
  <w:style w:type="paragraph" w:customStyle="1" w:styleId="85B486A0863FD343B83A77E04F15277D">
    <w:name w:val="85B486A0863FD343B83A77E04F15277D"/>
  </w:style>
  <w:style w:type="paragraph" w:customStyle="1" w:styleId="978AF0E96B0B8F4D8C0A3F8A41EFA08A">
    <w:name w:val="978AF0E96B0B8F4D8C0A3F8A41EFA08A"/>
  </w:style>
  <w:style w:type="paragraph" w:customStyle="1" w:styleId="F80A519FF262B1488F4C0077EB24F64C">
    <w:name w:val="F80A519FF262B1488F4C0077EB24F64C"/>
  </w:style>
  <w:style w:type="paragraph" w:customStyle="1" w:styleId="D6B0F4621047CD4CBEB234955901EB04">
    <w:name w:val="D6B0F4621047CD4CBEB234955901EB04"/>
  </w:style>
  <w:style w:type="paragraph" w:customStyle="1" w:styleId="8212540BAE7B494E90F9ED354A2B6C25">
    <w:name w:val="8212540BAE7B494E90F9ED354A2B6C25"/>
  </w:style>
  <w:style w:type="paragraph" w:customStyle="1" w:styleId="4BF5C62BB3C23A478D591476E22095D8">
    <w:name w:val="4BF5C62BB3C23A478D591476E22095D8"/>
  </w:style>
  <w:style w:type="paragraph" w:customStyle="1" w:styleId="6C64E93B90D26B428E4B12D1967F72F0">
    <w:name w:val="6C64E93B90D26B428E4B12D1967F72F0"/>
  </w:style>
  <w:style w:type="paragraph" w:customStyle="1" w:styleId="C3DD63FF6B0E454FAD1692E5E26262F9">
    <w:name w:val="C3DD63FF6B0E454FAD1692E5E26262F9"/>
  </w:style>
  <w:style w:type="paragraph" w:customStyle="1" w:styleId="8C756C694E1CBB4B883404F9DB8375E0">
    <w:name w:val="8C756C694E1CBB4B883404F9DB8375E0"/>
  </w:style>
  <w:style w:type="paragraph" w:customStyle="1" w:styleId="A014CDAA4F398E43A6F037C3B84EC0C2">
    <w:name w:val="A014CDAA4F398E43A6F037C3B84EC0C2"/>
  </w:style>
  <w:style w:type="paragraph" w:customStyle="1" w:styleId="3AAC6B62448F5F489E846FA9CA04475E">
    <w:name w:val="3AAC6B62448F5F489E846FA9CA04475E"/>
  </w:style>
  <w:style w:type="paragraph" w:customStyle="1" w:styleId="E205CE3F879C894B913759DB568CE42C">
    <w:name w:val="E205CE3F879C894B913759DB568CE42C"/>
  </w:style>
  <w:style w:type="paragraph" w:customStyle="1" w:styleId="B84803997A4B5C4188DCE59475F1F804">
    <w:name w:val="B84803997A4B5C4188DCE59475F1F804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 w:val="22"/>
      <w:szCs w:val="26"/>
      <w:lang w:eastAsia="ja-JP"/>
    </w:rPr>
  </w:style>
  <w:style w:type="paragraph" w:customStyle="1" w:styleId="0D8B2B176BC97F4FAB81CACFC41F0680">
    <w:name w:val="0D8B2B176BC97F4FAB81CACFC41F0680"/>
  </w:style>
  <w:style w:type="paragraph" w:customStyle="1" w:styleId="351104492A48DB4BB037F8A6CB88B61C">
    <w:name w:val="351104492A48DB4BB037F8A6CB88B61C"/>
    <w:rsid w:val="00F35558"/>
  </w:style>
  <w:style w:type="paragraph" w:customStyle="1" w:styleId="114A99DDC351C24388BF3B5C869EFE58">
    <w:name w:val="114A99DDC351C24388BF3B5C869EFE58"/>
    <w:rsid w:val="00F35558"/>
  </w:style>
  <w:style w:type="paragraph" w:customStyle="1" w:styleId="3D1F455CCE0CF24C80F4FCA07B613BC1">
    <w:name w:val="3D1F455CCE0CF24C80F4FCA07B613BC1"/>
    <w:rsid w:val="00F35558"/>
  </w:style>
  <w:style w:type="paragraph" w:customStyle="1" w:styleId="4E6DAD81F159AB4B880D48542ABA13FC">
    <w:name w:val="4E6DAD81F159AB4B880D48542ABA13FC"/>
    <w:rsid w:val="00F35558"/>
  </w:style>
  <w:style w:type="paragraph" w:customStyle="1" w:styleId="1A8DB64BA56D52418D9CAD94C7739749">
    <w:name w:val="1A8DB64BA56D52418D9CAD94C7739749"/>
    <w:rsid w:val="00F35558"/>
  </w:style>
  <w:style w:type="paragraph" w:customStyle="1" w:styleId="D58B86C63C7AE14B932A23612619B45C">
    <w:name w:val="D58B86C63C7AE14B932A23612619B45C"/>
    <w:rsid w:val="00F35558"/>
  </w:style>
  <w:style w:type="paragraph" w:customStyle="1" w:styleId="8173F58BAA9D82468790AF6BD2C86008">
    <w:name w:val="8173F58BAA9D82468790AF6BD2C86008"/>
    <w:rsid w:val="00F35558"/>
  </w:style>
  <w:style w:type="paragraph" w:customStyle="1" w:styleId="32DFBD04DCCA7946B4D4235C1065F08E">
    <w:name w:val="32DFBD04DCCA7946B4D4235C1065F08E"/>
    <w:rsid w:val="00F35558"/>
  </w:style>
  <w:style w:type="paragraph" w:customStyle="1" w:styleId="D11824E6F3A1F84A8B8DE5013FE8E5BD">
    <w:name w:val="D11824E6F3A1F84A8B8DE5013FE8E5BD"/>
    <w:rsid w:val="00F35558"/>
  </w:style>
  <w:style w:type="paragraph" w:customStyle="1" w:styleId="22085FA42920D64C9DCCF03733C169D8">
    <w:name w:val="22085FA42920D64C9DCCF03733C169D8"/>
    <w:rsid w:val="00F35558"/>
  </w:style>
  <w:style w:type="paragraph" w:customStyle="1" w:styleId="EF130C84C4F3C14680F029E072A683B3">
    <w:name w:val="EF130C84C4F3C14680F029E072A683B3"/>
    <w:rsid w:val="00F35558"/>
  </w:style>
  <w:style w:type="paragraph" w:customStyle="1" w:styleId="2B46BBC9A16DB14C8A38A354A44E3D94">
    <w:name w:val="2B46BBC9A16DB14C8A38A354A44E3D94"/>
    <w:rsid w:val="00F35558"/>
  </w:style>
  <w:style w:type="paragraph" w:customStyle="1" w:styleId="C55F2FDE9F03EC4699CC21B09B4FC28D">
    <w:name w:val="C55F2FDE9F03EC4699CC21B09B4FC28D"/>
    <w:rsid w:val="00F35558"/>
  </w:style>
  <w:style w:type="paragraph" w:customStyle="1" w:styleId="5212A42694A4F44F8759E0942BEB6A9E">
    <w:name w:val="5212A42694A4F44F8759E0942BEB6A9E"/>
    <w:rsid w:val="00F35558"/>
  </w:style>
  <w:style w:type="paragraph" w:customStyle="1" w:styleId="126DE088FCA42C408916D1F3AF4EB585">
    <w:name w:val="126DE088FCA42C408916D1F3AF4EB585"/>
    <w:rsid w:val="00F35558"/>
  </w:style>
  <w:style w:type="paragraph" w:customStyle="1" w:styleId="92BABF90CF59504F9054EA21387DF377">
    <w:name w:val="92BABF90CF59504F9054EA21387DF377"/>
    <w:rsid w:val="00F355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59675CE-5215-8A49-A0FB-DA3639A2B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{59F5394E-5A8D-5645-87ED-4160E4BE5A32}tf00546271.dotx</Template>
  <TotalTime>0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2019-10-22T04:47:00Z</dcterms:created>
  <dcterms:modified xsi:type="dcterms:W3CDTF">2020-02-12T06:05:00Z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